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5"/>
        <w:gridCol w:w="3162"/>
        <w:gridCol w:w="1154"/>
        <w:gridCol w:w="3079"/>
      </w:tblGrid>
      <w:tr w:rsidR="000172E5" w:rsidRPr="00637200" w14:paraId="6D573928" w14:textId="77777777" w:rsidTr="00533F0B">
        <w:trPr>
          <w:trHeight w:val="495"/>
        </w:trPr>
        <w:tc>
          <w:tcPr>
            <w:tcW w:w="5000" w:type="pct"/>
            <w:gridSpan w:val="4"/>
            <w:shd w:val="clear" w:color="auto" w:fill="918485" w:themeFill="accent5"/>
            <w:vAlign w:val="bottom"/>
          </w:tcPr>
          <w:p w14:paraId="67DEE72B" w14:textId="22E7D05A" w:rsidR="000172E5" w:rsidRPr="00533F0B" w:rsidRDefault="00D023D5" w:rsidP="00637200">
            <w:pPr>
              <w:pStyle w:val="Heading1"/>
              <w:outlineLvl w:val="0"/>
              <w:rPr>
                <w:b w:val="0"/>
                <w:bCs/>
              </w:rPr>
            </w:pPr>
            <w:r w:rsidRPr="00533F0B">
              <w:rPr>
                <w:b w:val="0"/>
                <w:bCs/>
              </w:rPr>
              <w:t>Business/Company:</w:t>
            </w:r>
          </w:p>
        </w:tc>
      </w:tr>
      <w:tr w:rsidR="00D023D5" w:rsidRPr="00846B76" w14:paraId="7F259C54" w14:textId="77777777" w:rsidTr="00533F0B">
        <w:tc>
          <w:tcPr>
            <w:tcW w:w="1058" w:type="pct"/>
            <w:vAlign w:val="bottom"/>
          </w:tcPr>
          <w:p w14:paraId="2172535D" w14:textId="0008A01A" w:rsidR="00D023D5" w:rsidRPr="00533F0B" w:rsidRDefault="00D023D5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Name of Business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39F4CB3C" w14:textId="77777777" w:rsidR="00D023D5" w:rsidRPr="00533F0B" w:rsidRDefault="00D023D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7D7082F1" w14:textId="77777777" w:rsidTr="00533F0B">
        <w:tc>
          <w:tcPr>
            <w:tcW w:w="1058" w:type="pct"/>
            <w:vAlign w:val="bottom"/>
          </w:tcPr>
          <w:p w14:paraId="463899E2" w14:textId="192B619F" w:rsidR="000172E5" w:rsidRPr="00533F0B" w:rsidRDefault="00D023D5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Address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047451BD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6514CDF0" w14:textId="77777777" w:rsidTr="00533F0B">
        <w:tc>
          <w:tcPr>
            <w:tcW w:w="1058" w:type="pct"/>
            <w:vAlign w:val="bottom"/>
          </w:tcPr>
          <w:p w14:paraId="605C5C19" w14:textId="49E8CF4C" w:rsidR="000172E5" w:rsidRPr="00533F0B" w:rsidRDefault="00D023D5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City, State, Zip</w:t>
            </w:r>
          </w:p>
        </w:tc>
        <w:tc>
          <w:tcPr>
            <w:tcW w:w="39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46115C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06B9DCF0" w14:textId="77777777" w:rsidTr="00533F0B">
        <w:tc>
          <w:tcPr>
            <w:tcW w:w="1058" w:type="pct"/>
            <w:vAlign w:val="bottom"/>
          </w:tcPr>
          <w:p w14:paraId="6A2D5005" w14:textId="78D60589" w:rsidR="000172E5" w:rsidRPr="00533F0B" w:rsidRDefault="00D023D5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Phone</w:t>
            </w:r>
          </w:p>
        </w:tc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63B5DE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14:paraId="7744EE9F" w14:textId="47E686FA" w:rsidR="000172E5" w:rsidRPr="00533F0B" w:rsidRDefault="00D023D5" w:rsidP="00533F0B">
            <w:pPr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Website</w:t>
            </w:r>
          </w:p>
        </w:tc>
        <w:tc>
          <w:tcPr>
            <w:tcW w:w="16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8335F6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20E572D5" w14:textId="77777777" w:rsidTr="00533F0B">
        <w:tc>
          <w:tcPr>
            <w:tcW w:w="1058" w:type="pct"/>
            <w:vAlign w:val="bottom"/>
          </w:tcPr>
          <w:p w14:paraId="235D8A01" w14:textId="577C30A0" w:rsidR="000172E5" w:rsidRPr="00533F0B" w:rsidRDefault="00533F0B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Email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5683FF49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280004BF" w14:textId="77777777" w:rsidTr="006145D8">
        <w:tc>
          <w:tcPr>
            <w:tcW w:w="5000" w:type="pct"/>
            <w:gridSpan w:val="4"/>
            <w:shd w:val="clear" w:color="auto" w:fill="918485" w:themeFill="accent5"/>
            <w:vAlign w:val="bottom"/>
          </w:tcPr>
          <w:p w14:paraId="1BAF1D34" w14:textId="4CBE601C" w:rsidR="000172E5" w:rsidRPr="00533F0B" w:rsidRDefault="00D023D5" w:rsidP="00637200">
            <w:pPr>
              <w:pStyle w:val="Heading1"/>
              <w:outlineLvl w:val="0"/>
              <w:rPr>
                <w:b w:val="0"/>
                <w:bCs/>
              </w:rPr>
            </w:pPr>
            <w:r w:rsidRPr="00533F0B">
              <w:rPr>
                <w:b w:val="0"/>
                <w:bCs/>
              </w:rPr>
              <w:t>More Information:</w:t>
            </w:r>
          </w:p>
        </w:tc>
      </w:tr>
      <w:tr w:rsidR="000172E5" w:rsidRPr="00846B76" w14:paraId="2AF9D957" w14:textId="77777777" w:rsidTr="00533F0B">
        <w:tc>
          <w:tcPr>
            <w:tcW w:w="1058" w:type="pct"/>
            <w:vAlign w:val="bottom"/>
          </w:tcPr>
          <w:p w14:paraId="23C2D759" w14:textId="545EDC38" w:rsidR="000172E5" w:rsidRPr="00533F0B" w:rsidRDefault="00D023D5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Primary Contact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04CC4182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01CFDB06" w14:textId="77777777" w:rsidTr="00533F0B">
        <w:tc>
          <w:tcPr>
            <w:tcW w:w="1058" w:type="pct"/>
            <w:vAlign w:val="bottom"/>
          </w:tcPr>
          <w:p w14:paraId="4E13B286" w14:textId="5785F15A" w:rsidR="000172E5" w:rsidRPr="00533F0B" w:rsidRDefault="00D023D5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Phone and Email</w:t>
            </w:r>
          </w:p>
        </w:tc>
        <w:tc>
          <w:tcPr>
            <w:tcW w:w="39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B4A94D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67141C44" w14:textId="77777777" w:rsidTr="00533F0B">
        <w:tc>
          <w:tcPr>
            <w:tcW w:w="1058" w:type="pct"/>
            <w:vAlign w:val="bottom"/>
          </w:tcPr>
          <w:p w14:paraId="1E1225D0" w14:textId="6F32FDDB" w:rsidR="000172E5" w:rsidRPr="00533F0B" w:rsidRDefault="00D023D5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Date Established</w:t>
            </w:r>
          </w:p>
        </w:tc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414B9F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14:paraId="18FEDFF1" w14:textId="2488993D" w:rsidR="000172E5" w:rsidRPr="00533F0B" w:rsidRDefault="00D023D5" w:rsidP="00533F0B">
            <w:pPr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Employee Count</w:t>
            </w:r>
          </w:p>
        </w:tc>
        <w:tc>
          <w:tcPr>
            <w:tcW w:w="16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E1D77A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5647EC63" w14:textId="77777777" w:rsidTr="00533F0B">
        <w:tc>
          <w:tcPr>
            <w:tcW w:w="1058" w:type="pct"/>
            <w:vAlign w:val="bottom"/>
          </w:tcPr>
          <w:p w14:paraId="098D3858" w14:textId="2B186176" w:rsidR="000172E5" w:rsidRPr="00533F0B" w:rsidRDefault="00D023D5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 xml:space="preserve">Directory Category 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09B74111" w14:textId="77777777" w:rsidR="000172E5" w:rsidRPr="00533F0B" w:rsidRDefault="000172E5" w:rsidP="00311D4F">
            <w:pPr>
              <w:rPr>
                <w:sz w:val="20"/>
                <w:szCs w:val="20"/>
              </w:rPr>
            </w:pPr>
          </w:p>
        </w:tc>
      </w:tr>
      <w:tr w:rsidR="00D023D5" w:rsidRPr="00846B76" w14:paraId="7D30E580" w14:textId="77777777" w:rsidTr="00533F0B">
        <w:tc>
          <w:tcPr>
            <w:tcW w:w="1058" w:type="pct"/>
            <w:vAlign w:val="bottom"/>
          </w:tcPr>
          <w:p w14:paraId="7889F1AB" w14:textId="21A00689" w:rsidR="00D023D5" w:rsidRPr="00533F0B" w:rsidRDefault="00DA5CD6" w:rsidP="00533F0B">
            <w:pPr>
              <w:pStyle w:val="NormalIndent"/>
              <w:ind w:left="0"/>
              <w:rPr>
                <w:sz w:val="20"/>
                <w:szCs w:val="20"/>
              </w:rPr>
            </w:pPr>
            <w:r w:rsidRPr="00533F0B">
              <w:rPr>
                <w:sz w:val="20"/>
                <w:szCs w:val="20"/>
              </w:rPr>
              <w:t>Other Contact (s)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5F09272D" w14:textId="77777777" w:rsidR="00D023D5" w:rsidRPr="00533F0B" w:rsidRDefault="00D023D5" w:rsidP="00311D4F">
            <w:pPr>
              <w:rPr>
                <w:sz w:val="20"/>
                <w:szCs w:val="20"/>
              </w:rPr>
            </w:pPr>
          </w:p>
        </w:tc>
      </w:tr>
    </w:tbl>
    <w:p w14:paraId="59484104" w14:textId="12B1C2C2" w:rsidR="00DA5CD6" w:rsidRDefault="00DA5CD6" w:rsidP="00DA5CD6">
      <w:pPr>
        <w:pStyle w:val="Heading1"/>
      </w:pPr>
      <w:r>
        <w:t>Investment Structure 2020: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A5CD6" w14:paraId="3C4754CC" w14:textId="77777777" w:rsidTr="00DA5CD6">
        <w:tc>
          <w:tcPr>
            <w:tcW w:w="3116" w:type="dxa"/>
          </w:tcPr>
          <w:p w14:paraId="3B082FE0" w14:textId="0E9E23FB" w:rsidR="00DA5CD6" w:rsidRPr="00533F0B" w:rsidRDefault="00DA5CD6" w:rsidP="00DA5CD6">
            <w:pPr>
              <w:jc w:val="center"/>
              <w:rPr>
                <w:sz w:val="19"/>
                <w:szCs w:val="19"/>
              </w:rPr>
            </w:pPr>
            <w:r w:rsidRPr="00533F0B">
              <w:rPr>
                <w:sz w:val="19"/>
                <w:szCs w:val="19"/>
              </w:rPr>
              <w:t>Membership is due annually. All fees are due no later than February 1, 2020.</w:t>
            </w:r>
          </w:p>
        </w:tc>
        <w:tc>
          <w:tcPr>
            <w:tcW w:w="3117" w:type="dxa"/>
          </w:tcPr>
          <w:p w14:paraId="44218ABA" w14:textId="65755DA8" w:rsidR="00DA5CD6" w:rsidRPr="00533F0B" w:rsidRDefault="00766848" w:rsidP="0076684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533F0B">
              <w:rPr>
                <w:rFonts w:asciiTheme="majorHAnsi" w:hAnsiTheme="majorHAnsi"/>
                <w:sz w:val="36"/>
                <w:szCs w:val="36"/>
              </w:rPr>
              <w:t>President’s Club</w:t>
            </w:r>
          </w:p>
        </w:tc>
        <w:tc>
          <w:tcPr>
            <w:tcW w:w="3117" w:type="dxa"/>
          </w:tcPr>
          <w:p w14:paraId="55D3E00E" w14:textId="0A6F289A" w:rsidR="00DA5CD6" w:rsidRPr="00533F0B" w:rsidRDefault="00766848" w:rsidP="0076684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533F0B">
              <w:rPr>
                <w:rFonts w:asciiTheme="majorHAnsi" w:hAnsiTheme="majorHAnsi"/>
                <w:sz w:val="36"/>
                <w:szCs w:val="36"/>
              </w:rPr>
              <w:t>Business Membership</w:t>
            </w:r>
          </w:p>
        </w:tc>
      </w:tr>
      <w:tr w:rsidR="00DA5CD6" w14:paraId="3AC16569" w14:textId="77777777" w:rsidTr="00766848">
        <w:trPr>
          <w:trHeight w:val="395"/>
        </w:trPr>
        <w:tc>
          <w:tcPr>
            <w:tcW w:w="3116" w:type="dxa"/>
          </w:tcPr>
          <w:p w14:paraId="178CFC8A" w14:textId="4884B255" w:rsidR="00DA5CD6" w:rsidRPr="00766848" w:rsidRDefault="00766848" w:rsidP="00637200">
            <w:pPr>
              <w:rPr>
                <w:sz w:val="20"/>
                <w:szCs w:val="20"/>
              </w:rPr>
            </w:pPr>
            <w:r w:rsidRPr="00766848">
              <w:rPr>
                <w:sz w:val="20"/>
                <w:szCs w:val="20"/>
              </w:rPr>
              <w:t>Non-business Individual</w:t>
            </w:r>
          </w:p>
        </w:tc>
        <w:tc>
          <w:tcPr>
            <w:tcW w:w="3117" w:type="dxa"/>
          </w:tcPr>
          <w:p w14:paraId="16C0F93A" w14:textId="063BECCD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$250</w:t>
            </w:r>
          </w:p>
        </w:tc>
        <w:tc>
          <w:tcPr>
            <w:tcW w:w="3117" w:type="dxa"/>
          </w:tcPr>
          <w:p w14:paraId="0425D74D" w14:textId="22028292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$50</w:t>
            </w:r>
          </w:p>
        </w:tc>
      </w:tr>
      <w:tr w:rsidR="00DA5CD6" w14:paraId="6D55547E" w14:textId="77777777" w:rsidTr="00DA5CD6">
        <w:tc>
          <w:tcPr>
            <w:tcW w:w="3116" w:type="dxa"/>
          </w:tcPr>
          <w:p w14:paraId="285C4F14" w14:textId="0DE7EDE6" w:rsidR="00DA5CD6" w:rsidRPr="00766848" w:rsidRDefault="00766848" w:rsidP="00637200">
            <w:pPr>
              <w:rPr>
                <w:sz w:val="20"/>
                <w:szCs w:val="20"/>
              </w:rPr>
            </w:pPr>
            <w:r w:rsidRPr="00766848">
              <w:rPr>
                <w:sz w:val="20"/>
                <w:szCs w:val="20"/>
              </w:rPr>
              <w:t>Non-profit &amp; Churches</w:t>
            </w:r>
          </w:p>
        </w:tc>
        <w:tc>
          <w:tcPr>
            <w:tcW w:w="3117" w:type="dxa"/>
          </w:tcPr>
          <w:p w14:paraId="78527540" w14:textId="64D134E2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$495</w:t>
            </w:r>
          </w:p>
        </w:tc>
        <w:tc>
          <w:tcPr>
            <w:tcW w:w="3117" w:type="dxa"/>
          </w:tcPr>
          <w:p w14:paraId="0E6900EE" w14:textId="616A77EA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$150</w:t>
            </w:r>
          </w:p>
        </w:tc>
      </w:tr>
      <w:tr w:rsidR="00DA5CD6" w14:paraId="2EAA6F04" w14:textId="77777777" w:rsidTr="00DA5CD6">
        <w:tc>
          <w:tcPr>
            <w:tcW w:w="3116" w:type="dxa"/>
          </w:tcPr>
          <w:p w14:paraId="7D976227" w14:textId="248146CC" w:rsidR="00DA5CD6" w:rsidRPr="00766848" w:rsidRDefault="00766848" w:rsidP="006372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Home-Based Business</w:t>
            </w:r>
          </w:p>
        </w:tc>
        <w:tc>
          <w:tcPr>
            <w:tcW w:w="3117" w:type="dxa"/>
          </w:tcPr>
          <w:p w14:paraId="339D6017" w14:textId="37441E32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$495</w:t>
            </w:r>
          </w:p>
        </w:tc>
        <w:tc>
          <w:tcPr>
            <w:tcW w:w="3117" w:type="dxa"/>
          </w:tcPr>
          <w:p w14:paraId="377C17D1" w14:textId="7D055040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$150</w:t>
            </w:r>
          </w:p>
        </w:tc>
      </w:tr>
      <w:tr w:rsidR="00DA5CD6" w14:paraId="3B1A80BE" w14:textId="77777777" w:rsidTr="00DA5CD6">
        <w:tc>
          <w:tcPr>
            <w:tcW w:w="3116" w:type="dxa"/>
          </w:tcPr>
          <w:p w14:paraId="5B71A7DF" w14:textId="043D73DC" w:rsidR="00DA5CD6" w:rsidRPr="00766848" w:rsidRDefault="00766848" w:rsidP="006372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Employees 1-5</w:t>
            </w:r>
          </w:p>
        </w:tc>
        <w:tc>
          <w:tcPr>
            <w:tcW w:w="3117" w:type="dxa"/>
          </w:tcPr>
          <w:p w14:paraId="3241F16D" w14:textId="6D1D83F1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$550</w:t>
            </w:r>
          </w:p>
        </w:tc>
        <w:tc>
          <w:tcPr>
            <w:tcW w:w="3117" w:type="dxa"/>
          </w:tcPr>
          <w:p w14:paraId="26D7AD27" w14:textId="5B6D4B0C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$225</w:t>
            </w:r>
          </w:p>
        </w:tc>
      </w:tr>
      <w:tr w:rsidR="00DA5CD6" w14:paraId="141A6EC9" w14:textId="77777777" w:rsidTr="00DA5CD6">
        <w:tc>
          <w:tcPr>
            <w:tcW w:w="3116" w:type="dxa"/>
          </w:tcPr>
          <w:p w14:paraId="02C9CF1F" w14:textId="759CBB3F" w:rsidR="00DA5CD6" w:rsidRPr="00766848" w:rsidRDefault="00766848" w:rsidP="006372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Employees 6-10</w:t>
            </w:r>
          </w:p>
        </w:tc>
        <w:tc>
          <w:tcPr>
            <w:tcW w:w="3117" w:type="dxa"/>
          </w:tcPr>
          <w:p w14:paraId="131B806D" w14:textId="75AC5559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$620</w:t>
            </w:r>
          </w:p>
        </w:tc>
        <w:tc>
          <w:tcPr>
            <w:tcW w:w="3117" w:type="dxa"/>
          </w:tcPr>
          <w:p w14:paraId="211A96DD" w14:textId="523FC9A1" w:rsidR="00DA5CD6" w:rsidRPr="005A52B7" w:rsidRDefault="00766848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$320</w:t>
            </w:r>
          </w:p>
        </w:tc>
      </w:tr>
      <w:tr w:rsidR="00DA5CD6" w14:paraId="79E32CA8" w14:textId="77777777" w:rsidTr="00DA5CD6">
        <w:tc>
          <w:tcPr>
            <w:tcW w:w="3116" w:type="dxa"/>
          </w:tcPr>
          <w:p w14:paraId="5518C7F8" w14:textId="0657A45A" w:rsidR="00DA5CD6" w:rsidRPr="00766848" w:rsidRDefault="00766848" w:rsidP="006372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Employees </w:t>
            </w:r>
            <w:r w:rsidR="005A52B7">
              <w:rPr>
                <w:sz w:val="20"/>
                <w:szCs w:val="20"/>
              </w:rPr>
              <w:t>11-30</w:t>
            </w:r>
          </w:p>
        </w:tc>
        <w:tc>
          <w:tcPr>
            <w:tcW w:w="3117" w:type="dxa"/>
          </w:tcPr>
          <w:p w14:paraId="32BC62B7" w14:textId="0438A818" w:rsidR="00DA5CD6" w:rsidRPr="005A52B7" w:rsidRDefault="005A52B7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$860</w:t>
            </w:r>
          </w:p>
        </w:tc>
        <w:tc>
          <w:tcPr>
            <w:tcW w:w="3117" w:type="dxa"/>
          </w:tcPr>
          <w:p w14:paraId="0023D65C" w14:textId="13CB59E8" w:rsidR="00DA5CD6" w:rsidRPr="005A52B7" w:rsidRDefault="005A52B7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$495</w:t>
            </w:r>
          </w:p>
        </w:tc>
      </w:tr>
      <w:tr w:rsidR="00DA5CD6" w14:paraId="38B9815F" w14:textId="77777777" w:rsidTr="00DA5CD6">
        <w:tc>
          <w:tcPr>
            <w:tcW w:w="3116" w:type="dxa"/>
          </w:tcPr>
          <w:p w14:paraId="1B3533CD" w14:textId="76FD2902" w:rsidR="00DA5CD6" w:rsidRPr="00766848" w:rsidRDefault="005A52B7" w:rsidP="006372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Employees 30 +</w:t>
            </w:r>
          </w:p>
        </w:tc>
        <w:tc>
          <w:tcPr>
            <w:tcW w:w="3117" w:type="dxa"/>
          </w:tcPr>
          <w:p w14:paraId="6311109E" w14:textId="7BCA8093" w:rsidR="00DA5CD6" w:rsidRPr="005A52B7" w:rsidRDefault="005A52B7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$980</w:t>
            </w:r>
          </w:p>
        </w:tc>
        <w:tc>
          <w:tcPr>
            <w:tcW w:w="3117" w:type="dxa"/>
          </w:tcPr>
          <w:p w14:paraId="20B772BD" w14:textId="01796342" w:rsidR="00DA5CD6" w:rsidRPr="005A52B7" w:rsidRDefault="005A52B7" w:rsidP="00766848">
            <w:pPr>
              <w:jc w:val="center"/>
              <w:rPr>
                <w:sz w:val="22"/>
                <w:szCs w:val="22"/>
              </w:rPr>
            </w:pPr>
            <w:r w:rsidRPr="005A52B7">
              <w:rPr>
                <w:sz w:val="22"/>
                <w:szCs w:val="22"/>
              </w:rPr>
              <w:t>$620</w:t>
            </w:r>
          </w:p>
        </w:tc>
      </w:tr>
    </w:tbl>
    <w:p w14:paraId="46E70A1B" w14:textId="2A7B5A69" w:rsidR="000172E5" w:rsidRPr="0006568A" w:rsidRDefault="000172E5" w:rsidP="00FD7A2E">
      <w:bookmarkStart w:id="0" w:name="_GoBack"/>
      <w:bookmarkEnd w:id="0"/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09693" w14:textId="77777777" w:rsidR="00EA4B2B" w:rsidRDefault="00EA4B2B" w:rsidP="000172E5">
      <w:pPr>
        <w:spacing w:after="0" w:line="240" w:lineRule="auto"/>
      </w:pPr>
      <w:r>
        <w:separator/>
      </w:r>
    </w:p>
  </w:endnote>
  <w:endnote w:type="continuationSeparator" w:id="0">
    <w:p w14:paraId="6D8C112B" w14:textId="77777777" w:rsidR="00EA4B2B" w:rsidRDefault="00EA4B2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4BBD1B-B6CB-46C5-911F-2B2E5E235DA7}"/>
    <w:embedBold r:id="rId2" w:fontKey="{3EF5D180-30CF-49E3-B4A6-32A58F93BB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64B3C92-7FD9-4D68-A445-7641ED97E9F9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4" w:fontKey="{01EAE251-D53E-4160-B277-BE4CC0E89BA8}"/>
    <w:embedBold r:id="rId5" w:fontKey="{45BC8DB4-A70E-428A-AFDD-45F4F47E9DA5}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  <w:embedRegular r:id="rId6" w:fontKey="{88AF7FC3-9595-4B10-BE49-82E26389A40B}"/>
    <w:embedBold r:id="rId7" w:fontKey="{DC41E035-09BD-4A94-9A92-6A036B7898F9}"/>
    <w:embedItalic r:id="rId8" w:fontKey="{8555A4D2-6F58-4683-AF32-95991DB3300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89021056-ADE4-4F3B-91F2-33B32F74C4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7F7C498-7F81-4F1E-8A6B-5DDBB93C79F6}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Bold r:id="rId11" w:fontKey="{CE169D4B-49C6-4D54-85B3-4284978DD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61C88A86" w14:textId="77777777" w:rsidTr="00637200">
      <w:tc>
        <w:tcPr>
          <w:tcW w:w="4675" w:type="dxa"/>
          <w:vAlign w:val="center"/>
        </w:tcPr>
        <w:p w14:paraId="1E342D09" w14:textId="77777777" w:rsidR="00311D4F" w:rsidRDefault="00D023D5" w:rsidP="005A52B7">
          <w:pPr>
            <w:pStyle w:val="Footer"/>
            <w:spacing w:before="0"/>
          </w:pPr>
          <w:r>
            <w:t>Pleasant Hill Chamber of Commerce</w:t>
          </w:r>
        </w:p>
        <w:p w14:paraId="0A2827EA" w14:textId="77777777" w:rsidR="00D023D5" w:rsidRDefault="00D023D5" w:rsidP="005A52B7">
          <w:pPr>
            <w:pStyle w:val="Footer"/>
            <w:spacing w:before="0"/>
          </w:pPr>
          <w:r>
            <w:t>5160 Maple Drive Suite C</w:t>
          </w:r>
        </w:p>
        <w:p w14:paraId="039ED118" w14:textId="09BCD8BF" w:rsidR="00D023D5" w:rsidRPr="00311D4F" w:rsidRDefault="00D023D5" w:rsidP="005A52B7">
          <w:pPr>
            <w:pStyle w:val="Footer"/>
            <w:spacing w:before="0"/>
          </w:pPr>
          <w:r>
            <w:t>Pleasant Hill, IA 50327</w:t>
          </w:r>
        </w:p>
      </w:tc>
      <w:tc>
        <w:tcPr>
          <w:tcW w:w="4675" w:type="dxa"/>
          <w:vAlign w:val="center"/>
        </w:tcPr>
        <w:p w14:paraId="7EC835E5" w14:textId="371224F1" w:rsidR="00311D4F" w:rsidRPr="00311D4F" w:rsidRDefault="00D023D5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4E1FF224" wp14:editId="7ED44465">
                <wp:extent cx="1095375" cy="819589"/>
                <wp:effectExtent l="0" t="0" r="0" b="0"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H_Chamber_Logo_Transparen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191" cy="84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5772C17" w14:textId="77777777" w:rsidR="006145D8" w:rsidRDefault="006145D8" w:rsidP="005A52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C4962" w14:textId="77777777" w:rsidR="00EA4B2B" w:rsidRDefault="00EA4B2B" w:rsidP="000172E5">
      <w:pPr>
        <w:spacing w:after="0" w:line="240" w:lineRule="auto"/>
      </w:pPr>
      <w:r>
        <w:separator/>
      </w:r>
    </w:p>
  </w:footnote>
  <w:footnote w:type="continuationSeparator" w:id="0">
    <w:p w14:paraId="34E870FF" w14:textId="77777777" w:rsidR="00EA4B2B" w:rsidRDefault="00EA4B2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6262ACA3" w14:textId="77777777" w:rsidTr="00384B05">
      <w:trPr>
        <w:trHeight w:val="990"/>
      </w:trPr>
      <w:tc>
        <w:tcPr>
          <w:tcW w:w="1350" w:type="dxa"/>
          <w:vAlign w:val="center"/>
        </w:tcPr>
        <w:p w14:paraId="5916C89E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6DBAC0D0" wp14:editId="7BB16814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A1B3F92" w14:textId="228AE8C2" w:rsidR="00B337A2" w:rsidRPr="00D023D5" w:rsidRDefault="00D023D5" w:rsidP="00637200">
          <w:pPr>
            <w:pStyle w:val="Header"/>
            <w:rPr>
              <w:rFonts w:ascii="Footlight MT Light" w:hAnsi="Footlight MT Light"/>
              <w:sz w:val="52"/>
              <w:szCs w:val="52"/>
            </w:rPr>
          </w:pPr>
          <w:r w:rsidRPr="00D023D5">
            <w:rPr>
              <w:rFonts w:ascii="Footlight MT Light" w:hAnsi="Footlight MT Light"/>
              <w:sz w:val="52"/>
              <w:szCs w:val="52"/>
            </w:rPr>
            <w:t>Membership Investment Application</w:t>
          </w:r>
        </w:p>
      </w:tc>
    </w:tr>
  </w:tbl>
  <w:p w14:paraId="7E85D8EE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3D5"/>
    <w:rsid w:val="000172E5"/>
    <w:rsid w:val="00052382"/>
    <w:rsid w:val="0006568A"/>
    <w:rsid w:val="00076F0F"/>
    <w:rsid w:val="00084253"/>
    <w:rsid w:val="000D1F49"/>
    <w:rsid w:val="001727CA"/>
    <w:rsid w:val="001800AB"/>
    <w:rsid w:val="00194089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33F0B"/>
    <w:rsid w:val="00577E06"/>
    <w:rsid w:val="00583334"/>
    <w:rsid w:val="005A3BF7"/>
    <w:rsid w:val="005A52B7"/>
    <w:rsid w:val="005F2035"/>
    <w:rsid w:val="005F7990"/>
    <w:rsid w:val="006145D8"/>
    <w:rsid w:val="00637200"/>
    <w:rsid w:val="0063739C"/>
    <w:rsid w:val="007147D7"/>
    <w:rsid w:val="00766848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23D5"/>
    <w:rsid w:val="00D16163"/>
    <w:rsid w:val="00DA5CD6"/>
    <w:rsid w:val="00DB3FAD"/>
    <w:rsid w:val="00DC71EC"/>
    <w:rsid w:val="00E61C09"/>
    <w:rsid w:val="00EA4B2B"/>
    <w:rsid w:val="00EB3B58"/>
    <w:rsid w:val="00EC7359"/>
    <w:rsid w:val="00EE3054"/>
    <w:rsid w:val="00F00606"/>
    <w:rsid w:val="00F01256"/>
    <w:rsid w:val="00FC7475"/>
    <w:rsid w:val="00FD7A2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F005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918485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918485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Membership%20form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Wood Type">
  <a:themeElements>
    <a:clrScheme name="Wood Type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Wood Type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Wood Typ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2019-09-10T20:01:00Z</dcterms:created>
  <dcterms:modified xsi:type="dcterms:W3CDTF">2019-10-29T19:27:00Z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